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8F465A" w14:textId="77777777" w:rsidR="00DC104C" w:rsidRDefault="00DC104C">
      <w:pPr>
        <w:pStyle w:val="Header"/>
        <w:tabs>
          <w:tab w:val="clear" w:pos="4320"/>
          <w:tab w:val="clear" w:pos="8640"/>
        </w:tabs>
      </w:pPr>
    </w:p>
    <w:p w14:paraId="6D47D1ED" w14:textId="77777777" w:rsidR="00D17024" w:rsidRDefault="00D17024"/>
    <w:p w14:paraId="774D6276" w14:textId="77777777" w:rsidR="00D17024" w:rsidRDefault="00D1702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17024" w14:paraId="37B7172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EC74253" w14:textId="77777777" w:rsidR="00D17024" w:rsidRDefault="00D1702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6D4854EC" w14:textId="77777777" w:rsidR="00D17024" w:rsidRDefault="00D1702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0AEEDBCC" w14:textId="77777777" w:rsidR="00D17024" w:rsidRDefault="00D1702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872D08B" w14:textId="77777777" w:rsidR="00D17024" w:rsidRDefault="00D17024">
            <w:pPr>
              <w:rPr>
                <w:b/>
                <w:color w:val="FFFFFF"/>
              </w:rPr>
            </w:pPr>
          </w:p>
        </w:tc>
      </w:tr>
      <w:tr w:rsidR="00D17024" w14:paraId="4F51228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5FFDE8E" w14:textId="00AADAE5" w:rsidR="00D17024" w:rsidRDefault="00D17024">
            <w:r>
              <w:t>3T'S LEISURE LIMITED T/A</w:t>
            </w:r>
          </w:p>
        </w:tc>
        <w:tc>
          <w:tcPr>
            <w:tcW w:w="4320" w:type="dxa"/>
          </w:tcPr>
          <w:p w14:paraId="4409A795" w14:textId="45546B02" w:rsidR="00D17024" w:rsidRDefault="00D17024">
            <w:r>
              <w:t>3T'S LEISURE LIMITED T/A</w:t>
            </w:r>
          </w:p>
        </w:tc>
        <w:tc>
          <w:tcPr>
            <w:tcW w:w="2430" w:type="dxa"/>
          </w:tcPr>
          <w:p w14:paraId="416EC93C" w14:textId="77777777" w:rsidR="00D17024" w:rsidRDefault="00D1702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22ACEEC" w14:textId="7BA048A7" w:rsidR="00D17024" w:rsidRDefault="00D17024">
            <w:r>
              <w:t xml:space="preserve"> 1576662</w:t>
            </w:r>
          </w:p>
        </w:tc>
      </w:tr>
      <w:tr w:rsidR="00D17024" w14:paraId="7C6711C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6A76DDC" w14:textId="39BDBFF3" w:rsidR="00D17024" w:rsidRDefault="00D17024">
            <w:r>
              <w:t xml:space="preserve">THE </w:t>
            </w:r>
            <w:proofErr w:type="gramStart"/>
            <w:r>
              <w:t>SOUTH WEST</w:t>
            </w:r>
            <w:proofErr w:type="gramEnd"/>
            <w:r>
              <w:t xml:space="preserve"> CARAVAN CENTRE</w:t>
            </w:r>
          </w:p>
        </w:tc>
        <w:tc>
          <w:tcPr>
            <w:tcW w:w="4320" w:type="dxa"/>
          </w:tcPr>
          <w:p w14:paraId="102E8DAE" w14:textId="39C7D32A" w:rsidR="00D17024" w:rsidRDefault="00D17024">
            <w:r>
              <w:t>THE AIRFIELD</w:t>
            </w:r>
          </w:p>
        </w:tc>
        <w:tc>
          <w:tcPr>
            <w:tcW w:w="2430" w:type="dxa"/>
          </w:tcPr>
          <w:p w14:paraId="64FE1052" w14:textId="77777777" w:rsidR="00D17024" w:rsidRDefault="00D1702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01C4F7E7" w14:textId="1A374C5E" w:rsidR="00D17024" w:rsidRDefault="00D17024">
            <w:r>
              <w:t>10/02/25</w:t>
            </w:r>
          </w:p>
        </w:tc>
      </w:tr>
      <w:tr w:rsidR="00D17024" w14:paraId="1C15EA3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922470F" w14:textId="0E10B0B3" w:rsidR="00D17024" w:rsidRDefault="00D17024">
            <w:r>
              <w:t>THE AIRFIELD</w:t>
            </w:r>
          </w:p>
        </w:tc>
        <w:tc>
          <w:tcPr>
            <w:tcW w:w="4320" w:type="dxa"/>
          </w:tcPr>
          <w:p w14:paraId="530CB861" w14:textId="05780CDF" w:rsidR="00D17024" w:rsidRDefault="00D17024">
            <w:r>
              <w:t>WINKLEIGH</w:t>
            </w:r>
          </w:p>
        </w:tc>
        <w:tc>
          <w:tcPr>
            <w:tcW w:w="2430" w:type="dxa"/>
          </w:tcPr>
          <w:p w14:paraId="2A0A4857" w14:textId="77777777" w:rsidR="00D17024" w:rsidRDefault="00D1702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6786090B" w14:textId="3557A93A" w:rsidR="00D17024" w:rsidRDefault="00D17024">
            <w:r>
              <w:t>07/04/25</w:t>
            </w:r>
          </w:p>
        </w:tc>
      </w:tr>
      <w:tr w:rsidR="00D17024" w14:paraId="18DBA14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FC776E2" w14:textId="54233A4F" w:rsidR="00D17024" w:rsidRDefault="00D17024">
            <w:r>
              <w:t>WINKLEIGH</w:t>
            </w:r>
          </w:p>
        </w:tc>
        <w:tc>
          <w:tcPr>
            <w:tcW w:w="4320" w:type="dxa"/>
          </w:tcPr>
          <w:p w14:paraId="72287E56" w14:textId="756631C9" w:rsidR="00D17024" w:rsidRDefault="00D17024">
            <w:r>
              <w:t>DEVON</w:t>
            </w:r>
          </w:p>
        </w:tc>
        <w:tc>
          <w:tcPr>
            <w:tcW w:w="2430" w:type="dxa"/>
          </w:tcPr>
          <w:p w14:paraId="168398F7" w14:textId="77777777" w:rsidR="00D17024" w:rsidRDefault="00D1702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518FE89D" w14:textId="0AE644F2" w:rsidR="00D17024" w:rsidRDefault="00D1702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155076</w:t>
            </w:r>
          </w:p>
        </w:tc>
      </w:tr>
      <w:tr w:rsidR="00D17024" w14:paraId="48A366D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CC8181C" w14:textId="0C46E4BA" w:rsidR="00D17024" w:rsidRDefault="00D17024">
            <w:r>
              <w:t>DEVON</w:t>
            </w:r>
          </w:p>
        </w:tc>
        <w:tc>
          <w:tcPr>
            <w:tcW w:w="4320" w:type="dxa"/>
          </w:tcPr>
          <w:p w14:paraId="6351BDCA" w14:textId="1541C189" w:rsidR="00D17024" w:rsidRDefault="00D17024">
            <w:r>
              <w:t xml:space="preserve"> </w:t>
            </w:r>
          </w:p>
        </w:tc>
        <w:tc>
          <w:tcPr>
            <w:tcW w:w="2430" w:type="dxa"/>
          </w:tcPr>
          <w:p w14:paraId="51EAE37F" w14:textId="77777777" w:rsidR="00D17024" w:rsidRDefault="00D1702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B26554E" w14:textId="77777777" w:rsidR="00D17024" w:rsidRDefault="00D17024">
            <w:pPr>
              <w:rPr>
                <w:rFonts w:ascii="Arial Narrow" w:hAnsi="Arial Narrow"/>
              </w:rPr>
            </w:pPr>
          </w:p>
        </w:tc>
      </w:tr>
      <w:tr w:rsidR="00D17024" w14:paraId="7DC6111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FACB685" w14:textId="1EA3CA99" w:rsidR="00D17024" w:rsidRDefault="00D17024">
            <w:r>
              <w:t xml:space="preserve"> </w:t>
            </w:r>
          </w:p>
        </w:tc>
        <w:tc>
          <w:tcPr>
            <w:tcW w:w="4320" w:type="dxa"/>
          </w:tcPr>
          <w:p w14:paraId="5FE2EE8C" w14:textId="736853AF" w:rsidR="00D17024" w:rsidRDefault="00D17024">
            <w:r>
              <w:t xml:space="preserve"> </w:t>
            </w:r>
          </w:p>
        </w:tc>
        <w:tc>
          <w:tcPr>
            <w:tcW w:w="2430" w:type="dxa"/>
          </w:tcPr>
          <w:p w14:paraId="1FE64FB9" w14:textId="77777777" w:rsidR="00D17024" w:rsidRDefault="00D1702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18D1E08" w14:textId="77777777" w:rsidR="00D17024" w:rsidRDefault="00D17024">
            <w:pPr>
              <w:rPr>
                <w:rFonts w:ascii="Arial Narrow" w:hAnsi="Arial Narrow"/>
              </w:rPr>
            </w:pPr>
          </w:p>
        </w:tc>
      </w:tr>
      <w:tr w:rsidR="00D17024" w14:paraId="35C81D2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28A86AF" w14:textId="5A278301" w:rsidR="00D17024" w:rsidRDefault="00D17024">
            <w:r>
              <w:t>EX19 8DW</w:t>
            </w:r>
          </w:p>
        </w:tc>
        <w:tc>
          <w:tcPr>
            <w:tcW w:w="4320" w:type="dxa"/>
          </w:tcPr>
          <w:p w14:paraId="075DADA3" w14:textId="10538301" w:rsidR="00D17024" w:rsidRDefault="00D17024">
            <w:r>
              <w:t>EX19 8DW</w:t>
            </w:r>
          </w:p>
        </w:tc>
        <w:tc>
          <w:tcPr>
            <w:tcW w:w="2430" w:type="dxa"/>
          </w:tcPr>
          <w:p w14:paraId="2FDAF353" w14:textId="77777777" w:rsidR="00D17024" w:rsidRDefault="00D1702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7DB577F6" w14:textId="77777777" w:rsidR="00D17024" w:rsidRDefault="00D17024">
            <w:pPr>
              <w:rPr>
                <w:rFonts w:ascii="Arial Narrow" w:hAnsi="Arial Narrow"/>
              </w:rPr>
            </w:pPr>
          </w:p>
        </w:tc>
      </w:tr>
    </w:tbl>
    <w:p w14:paraId="5912C2D2" w14:textId="77777777" w:rsidR="00D17024" w:rsidRDefault="00D1702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D17024" w14:paraId="543E8FC7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3FC8DCD6" w14:textId="77777777" w:rsidR="00D17024" w:rsidRDefault="00D1702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17CCE2D3" w14:textId="77777777" w:rsidR="00D17024" w:rsidRDefault="00D1702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2A266D67" w14:textId="77777777" w:rsidR="00D17024" w:rsidRDefault="00D1702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1F3FDD77" w14:textId="77777777" w:rsidR="00D17024" w:rsidRDefault="00D1702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01FD7EC" w14:textId="77777777" w:rsidR="00D17024" w:rsidRDefault="00D1702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10AB73B2" w14:textId="77777777" w:rsidR="00D17024" w:rsidRDefault="00D1702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1C8229FD" w14:textId="77777777" w:rsidR="00D17024" w:rsidRDefault="00D1702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8919CD6" w14:textId="77777777" w:rsidR="00D17024" w:rsidRDefault="00D1702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53A93FD" w14:textId="77777777" w:rsidR="00D17024" w:rsidRDefault="00D1702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34C0703" w14:textId="77777777" w:rsidR="00D17024" w:rsidRDefault="00D1702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6B5B71D" w14:textId="77777777" w:rsidR="00D17024" w:rsidRDefault="00D1702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7F1EB7A1" w14:textId="77777777" w:rsidR="00D17024" w:rsidRDefault="00D17024"/>
    <w:p w14:paraId="0CCF9FDC" w14:textId="77777777" w:rsidR="00D17024" w:rsidRDefault="00D1702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D17024" w14:paraId="2967167D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F47A617" w14:textId="2A12EFFF" w:rsidR="00D17024" w:rsidRDefault="00D1702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BARGEBOARD</w:t>
            </w:r>
          </w:p>
        </w:tc>
        <w:tc>
          <w:tcPr>
            <w:tcW w:w="4536" w:type="dxa"/>
            <w:noWrap/>
            <w:vAlign w:val="bottom"/>
          </w:tcPr>
          <w:p w14:paraId="2ABBAA9B" w14:textId="6340294E" w:rsidR="00D17024" w:rsidRDefault="00D1702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7C8CC5A9" w14:textId="77777777" w:rsidR="00D17024" w:rsidRDefault="00D1702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3F87DDEE" w14:textId="77777777" w:rsidR="00D17024" w:rsidRDefault="00D1702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A59BEEA" w14:textId="7B2D16DC" w:rsidR="00D17024" w:rsidRDefault="00D1702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3FFDED7A" w14:textId="3698029D" w:rsidR="00D17024" w:rsidRDefault="00D1702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0B8C2C54" w14:textId="77777777" w:rsidR="00D17024" w:rsidRDefault="00D1702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B8D3F2D" w14:textId="7389E8C2" w:rsidR="00D17024" w:rsidRDefault="00D1702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  <w:noWrap/>
            <w:vAlign w:val="bottom"/>
          </w:tcPr>
          <w:p w14:paraId="14BD5EB8" w14:textId="566B90C7" w:rsidR="00D17024" w:rsidRDefault="00D1702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  <w:noWrap/>
            <w:vAlign w:val="bottom"/>
          </w:tcPr>
          <w:p w14:paraId="3FE76341" w14:textId="0234DDA8" w:rsidR="00D17024" w:rsidRDefault="00D1702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  <w:noWrap/>
            <w:vAlign w:val="bottom"/>
          </w:tcPr>
          <w:p w14:paraId="2AD7871C" w14:textId="3EB01C2D" w:rsidR="00D17024" w:rsidRDefault="00D1702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</w:tbl>
    <w:p w14:paraId="0B88D5EB" w14:textId="77777777" w:rsidR="00D17024" w:rsidRDefault="00D17024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1B833E36" w14:textId="77777777" w:rsidR="00D17024" w:rsidRDefault="00D1702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14F66D0B" w14:textId="77777777" w:rsidR="00D17024" w:rsidRDefault="00D1702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4CC20727" w14:textId="77777777" w:rsidR="00D17024" w:rsidRDefault="00D1702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D17024" w14:paraId="7A913236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57051090" w14:textId="4DB437D9" w:rsidR="00D17024" w:rsidRDefault="00D17024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78594125" w14:textId="4F76443B" w:rsidR="00D17024" w:rsidRDefault="00D17024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13252AAB" w14:textId="1D9DF9F4" w:rsidR="00D17024" w:rsidRDefault="00D17024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13E2B046" w14:textId="76A451C8" w:rsidR="00D17024" w:rsidRDefault="00D17024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3DD8385C" w14:textId="77777777" w:rsidR="00D17024" w:rsidRDefault="00D1702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17024" w14:paraId="0B11A6D8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A5CF436" w14:textId="3D153D5F" w:rsidR="00D17024" w:rsidRDefault="00D17024">
            <w:r>
              <w:t>PO Ref: GW-10687</w:t>
            </w:r>
          </w:p>
        </w:tc>
      </w:tr>
    </w:tbl>
    <w:p w14:paraId="56F812DA" w14:textId="77777777" w:rsidR="00D17024" w:rsidRDefault="00D1702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17024" w14:paraId="3DA3B23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5F82A3D" w14:textId="77777777" w:rsidR="00D17024" w:rsidRDefault="00D1702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C790F00" w14:textId="77777777" w:rsidR="00D17024" w:rsidRDefault="00D1702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B412640" w14:textId="77777777" w:rsidR="00D17024" w:rsidRDefault="00D1702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D654861" w14:textId="77777777" w:rsidR="00D17024" w:rsidRDefault="00D1702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71969710" w14:textId="77777777" w:rsidR="00D17024" w:rsidRDefault="00D1702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92E3B3F" w14:textId="77777777" w:rsidR="00D17024" w:rsidRDefault="00D1702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D17024" w14:paraId="31D5AD3F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BF9732D" w14:textId="42DD847E" w:rsidR="00D17024" w:rsidRDefault="00D1702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35.00</w:t>
            </w:r>
          </w:p>
        </w:tc>
        <w:tc>
          <w:tcPr>
            <w:tcW w:w="2160" w:type="dxa"/>
          </w:tcPr>
          <w:p w14:paraId="3BC454D9" w14:textId="32B1017E" w:rsidR="00D17024" w:rsidRDefault="00D1702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75F7D7F4" w14:textId="624711AF" w:rsidR="00D17024" w:rsidRDefault="00D1702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024A4A6" w14:textId="17AA7AF7" w:rsidR="00D17024" w:rsidRDefault="00D1702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8.75</w:t>
            </w:r>
          </w:p>
        </w:tc>
        <w:tc>
          <w:tcPr>
            <w:tcW w:w="2520" w:type="dxa"/>
          </w:tcPr>
          <w:p w14:paraId="58CD5BA1" w14:textId="54766535" w:rsidR="00D17024" w:rsidRDefault="00D1702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10.25</w:t>
            </w:r>
          </w:p>
        </w:tc>
        <w:tc>
          <w:tcPr>
            <w:tcW w:w="1440" w:type="dxa"/>
          </w:tcPr>
          <w:p w14:paraId="59411BD5" w14:textId="207C7CE6" w:rsidR="00D17024" w:rsidRDefault="00D1702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61.50</w:t>
            </w:r>
          </w:p>
        </w:tc>
      </w:tr>
    </w:tbl>
    <w:p w14:paraId="6D640ED1" w14:textId="77777777" w:rsidR="00D17024" w:rsidRDefault="00D17024">
      <w:pPr>
        <w:pStyle w:val="Header"/>
        <w:tabs>
          <w:tab w:val="clear" w:pos="4320"/>
          <w:tab w:val="clear" w:pos="8640"/>
        </w:tabs>
      </w:pPr>
      <w:r>
        <w:tab/>
      </w:r>
    </w:p>
    <w:p w14:paraId="1B187A47" w14:textId="69392534" w:rsidR="00D17024" w:rsidRPr="00D17024" w:rsidRDefault="00D17024" w:rsidP="00D17024"/>
    <w:sectPr w:rsidR="00D17024" w:rsidRPr="00D17024" w:rsidSect="00D17024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412E54" w14:textId="77777777" w:rsidR="00CD6391" w:rsidRDefault="00CD6391">
      <w:r>
        <w:separator/>
      </w:r>
    </w:p>
  </w:endnote>
  <w:endnote w:type="continuationSeparator" w:id="0">
    <w:p w14:paraId="1B3883F8" w14:textId="77777777" w:rsidR="00CD6391" w:rsidRDefault="00CD6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2D2EBA" w14:textId="77777777" w:rsidR="00CD6391" w:rsidRDefault="00CD6391">
      <w:r>
        <w:separator/>
      </w:r>
    </w:p>
  </w:footnote>
  <w:footnote w:type="continuationSeparator" w:id="0">
    <w:p w14:paraId="4C4CE2B8" w14:textId="77777777" w:rsidR="00CD6391" w:rsidRDefault="00CD63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1DC008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455CC507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</w:t>
    </w:r>
    <w:proofErr w:type="spellStart"/>
    <w:r>
      <w:rPr>
        <w:b/>
        <w:bCs/>
        <w:sz w:val="24"/>
      </w:rPr>
      <w:t>Swinemoor</w:t>
    </w:r>
    <w:proofErr w:type="spellEnd"/>
    <w:r>
      <w:rPr>
        <w:b/>
        <w:bCs/>
        <w:sz w:val="24"/>
      </w:rPr>
      <w:t xml:space="preserve">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12FF7A62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6E06B719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12AB2E73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17024"/>
    <w:rsid w:val="00C66738"/>
    <w:rsid w:val="00CD6391"/>
    <w:rsid w:val="00D17024"/>
    <w:rsid w:val="00DC1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439A732"/>
  <w15:chartTrackingRefBased/>
  <w15:docId w15:val="{D8565B99-9E6E-45D3-9DE4-4684B0D8E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2</cp:revision>
  <cp:lastPrinted>2001-02-13T07:23:00Z</cp:lastPrinted>
  <dcterms:created xsi:type="dcterms:W3CDTF">2025-02-10T14:39:00Z</dcterms:created>
  <dcterms:modified xsi:type="dcterms:W3CDTF">2025-02-10T14:39:00Z</dcterms:modified>
</cp:coreProperties>
</file>